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61C" w:rsidRPr="00395BA7" w:rsidRDefault="0093661C">
      <w:pPr>
        <w:rPr>
          <w:rFonts w:ascii="Arial" w:hAnsi="Arial" w:cs="Arial"/>
          <w:color w:val="F27208"/>
          <w:sz w:val="28"/>
        </w:rPr>
      </w:pPr>
      <w:r w:rsidRPr="00395BA7">
        <w:rPr>
          <w:rFonts w:ascii="Arial" w:hAnsi="Arial" w:cs="Arial"/>
          <w:color w:val="F27208"/>
          <w:sz w:val="28"/>
        </w:rPr>
        <w:t>Office 13</w:t>
      </w:r>
    </w:p>
    <w:p w:rsidR="00780D9C" w:rsidRDefault="0093661C">
      <w:pPr>
        <w:rPr>
          <w:rFonts w:ascii="Arial" w:hAnsi="Arial" w:cs="Arial"/>
          <w:sz w:val="28"/>
        </w:rPr>
      </w:pPr>
      <w:r w:rsidRPr="0093661C">
        <w:rPr>
          <w:rFonts w:ascii="Arial" w:hAnsi="Arial" w:cs="Arial"/>
          <w:sz w:val="28"/>
        </w:rPr>
        <w:t>How to add a video into a Word Document</w:t>
      </w:r>
    </w:p>
    <w:p w:rsidR="0093661C" w:rsidRDefault="0093661C">
      <w:pPr>
        <w:rPr>
          <w:rFonts w:ascii="Arial" w:hAnsi="Arial" w:cs="Arial"/>
          <w:sz w:val="24"/>
        </w:rPr>
      </w:pPr>
      <w:r w:rsidRPr="0093661C">
        <w:rPr>
          <w:rFonts w:ascii="Arial" w:hAnsi="Arial" w:cs="Arial"/>
          <w:sz w:val="24"/>
        </w:rPr>
        <w:t xml:space="preserve">Go to </w:t>
      </w:r>
      <w:hyperlink r:id="rId4" w:history="1">
        <w:r w:rsidRPr="00B34251">
          <w:rPr>
            <w:rStyle w:val="Hyperlink"/>
            <w:rFonts w:ascii="Arial" w:hAnsi="Arial" w:cs="Arial"/>
            <w:sz w:val="24"/>
          </w:rPr>
          <w:t>www.youtube.com</w:t>
        </w:r>
      </w:hyperlink>
    </w:p>
    <w:p w:rsidR="0093661C" w:rsidRDefault="0093661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Find a suitable video.</w:t>
      </w:r>
      <w:r w:rsidRPr="0093661C">
        <w:rPr>
          <w:rFonts w:ascii="Arial" w:hAnsi="Arial" w:cs="Arial"/>
          <w:sz w:val="24"/>
        </w:rPr>
        <w:t xml:space="preserve"> You need the embedding code so click on share</w:t>
      </w:r>
      <w:r>
        <w:rPr>
          <w:rFonts w:ascii="Arial" w:hAnsi="Arial" w:cs="Arial"/>
          <w:sz w:val="24"/>
        </w:rPr>
        <w:t xml:space="preserve"> (a)</w:t>
      </w:r>
      <w:r w:rsidRPr="0093661C">
        <w:rPr>
          <w:rFonts w:ascii="Arial" w:hAnsi="Arial" w:cs="Arial"/>
          <w:sz w:val="24"/>
        </w:rPr>
        <w:t xml:space="preserve">, embed </w:t>
      </w:r>
      <w:r>
        <w:rPr>
          <w:rFonts w:ascii="Arial" w:hAnsi="Arial" w:cs="Arial"/>
          <w:sz w:val="24"/>
        </w:rPr>
        <w:t xml:space="preserve">(b) </w:t>
      </w:r>
      <w:r w:rsidRPr="0093661C">
        <w:rPr>
          <w:rFonts w:ascii="Arial" w:hAnsi="Arial" w:cs="Arial"/>
          <w:sz w:val="24"/>
        </w:rPr>
        <w:t>and copy the embedding code</w:t>
      </w:r>
      <w:r w:rsidR="00395BA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(c)</w:t>
      </w:r>
      <w:r w:rsidR="002C1266">
        <w:rPr>
          <w:rFonts w:ascii="Arial" w:hAnsi="Arial" w:cs="Arial"/>
          <w:sz w:val="24"/>
        </w:rPr>
        <w:t>.</w:t>
      </w:r>
    </w:p>
    <w:p w:rsidR="0093661C" w:rsidRDefault="00395BA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DA2ED0" wp14:editId="0642951E">
                <wp:simplePos x="0" y="0"/>
                <wp:positionH relativeFrom="column">
                  <wp:posOffset>76200</wp:posOffset>
                </wp:positionH>
                <wp:positionV relativeFrom="paragraph">
                  <wp:posOffset>23495</wp:posOffset>
                </wp:positionV>
                <wp:extent cx="6055360" cy="1576070"/>
                <wp:effectExtent l="0" t="0" r="21590" b="241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5360" cy="1576070"/>
                          <a:chOff x="0" y="0"/>
                          <a:chExt cx="6055360" cy="157607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850" y="209550"/>
                            <a:ext cx="5731510" cy="13665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7030A0"/>
                            </a:solidFill>
                          </a:ln>
                        </pic:spPr>
                      </pic:pic>
                      <wps:wsp>
                        <wps:cNvPr id="4" name="Rounded Rectangle 4"/>
                        <wps:cNvSpPr/>
                        <wps:spPr>
                          <a:xfrm>
                            <a:off x="1638300" y="0"/>
                            <a:ext cx="400050" cy="36195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3661C" w:rsidRPr="0093661C" w:rsidRDefault="0093661C" w:rsidP="0093661C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000000" w:themeColor="text1"/>
                                  <w:sz w:val="32"/>
                                </w:rPr>
                              </w:pPr>
                              <w:proofErr w:type="gramStart"/>
                              <w:r w:rsidRPr="0093661C">
                                <w:rPr>
                                  <w:rFonts w:ascii="Comic Sans MS" w:hAnsi="Comic Sans MS"/>
                                  <w:color w:val="000000" w:themeColor="text1"/>
                                  <w:sz w:val="32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ounded Rectangle 5"/>
                        <wps:cNvSpPr/>
                        <wps:spPr>
                          <a:xfrm>
                            <a:off x="1657350" y="685800"/>
                            <a:ext cx="400050" cy="36195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95BA7" w:rsidRPr="0093661C" w:rsidRDefault="00395BA7" w:rsidP="00395BA7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000000" w:themeColor="text1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sz w:val="32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0" y="1152525"/>
                            <a:ext cx="400050" cy="36195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95BA7" w:rsidRPr="0093661C" w:rsidRDefault="00395BA7" w:rsidP="00395BA7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000000" w:themeColor="text1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color w:val="000000" w:themeColor="text1"/>
                                  <w:sz w:val="32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DA2ED0" id="Group 11" o:spid="_x0000_s1026" style="position:absolute;margin-left:6pt;margin-top:1.85pt;width:476.8pt;height:124.1pt;z-index:251659264" coordsize="60553,1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238;top:2095;width:57315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Rp63BAAAA2gAAAA8AAABkcnMvZG93bnJldi54bWxET01rwkAQvRf8D8sUeqsbFaykrqJFaY8a&#10;PZjbJDtNQrOzaXYbk3/vCgVPw+N9znLdm1p01LrKsoLJOAJBnFtdcaHgfNq/LkA4j6yxtkwKBnKw&#10;Xo2elhhre+UjdYkvRAhhF6OC0vsmltLlJRl0Y9sQB+7btgZ9gG0hdYvXEG5qOY2iuTRYcWgosaGP&#10;kvKf5M8o2F7ePg/TJk1l9ktDN9nNONvMlHp57jfvIDz1/iH+d3/pMB/ur9yvXN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Rp63BAAAA2gAAAA8AAAAAAAAAAAAAAAAAnwIA&#10;AGRycy9kb3ducmV2LnhtbFBLBQYAAAAABAAEAPcAAACNAwAAAAA=&#10;" stroked="t" strokecolor="#7030a0">
                  <v:imagedata r:id="rId6" o:title=""/>
                  <v:path arrowok="t"/>
                </v:shape>
                <v:roundrect id="Rounded Rectangle 4" o:spid="_x0000_s1028" style="position:absolute;left:16383;width:4000;height:36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QPe8QA&#10;AADaAAAADwAAAGRycy9kb3ducmV2LnhtbESPQWvCQBSE74L/YXlCL0U3llJDzCqlpeChYLXV8yP7&#10;sglm34bs1qT+elcoeBxm5hsmXw+2EWfqfO1YwXyWgCAunK7ZKPj5/pimIHxA1tg4JgV/5GG9Go9y&#10;zLTreUfnfTAiQthnqKAKoc2k9EVFFv3MtcTRK11nMUTZGak77CPcNvIpSV6kxZrjQoUtvVVUnPa/&#10;VsH2sejT9GjCe7s4fSaHiyk38y+lHibD6xJEoCHcw//tjVbwDLcr8Qb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ED3vEAAAA2gAAAA8AAAAAAAAAAAAAAAAAmAIAAGRycy9k&#10;b3ducmV2LnhtbFBLBQYAAAAABAAEAPUAAACJAwAAAAA=&#10;" fillcolor="#ffc000 [3207]" stroked="f" strokeweight="1pt">
                  <v:stroke joinstyle="miter"/>
                  <v:textbox>
                    <w:txbxContent>
                      <w:p w:rsidR="0093661C" w:rsidRPr="0093661C" w:rsidRDefault="0093661C" w:rsidP="0093661C">
                        <w:pPr>
                          <w:jc w:val="center"/>
                          <w:rPr>
                            <w:rFonts w:ascii="Comic Sans MS" w:hAnsi="Comic Sans MS"/>
                            <w:color w:val="000000" w:themeColor="text1"/>
                            <w:sz w:val="32"/>
                          </w:rPr>
                        </w:pPr>
                        <w:proofErr w:type="gramStart"/>
                        <w:r w:rsidRPr="0093661C">
                          <w:rPr>
                            <w:rFonts w:ascii="Comic Sans MS" w:hAnsi="Comic Sans MS"/>
                            <w:color w:val="000000" w:themeColor="text1"/>
                            <w:sz w:val="32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oundrect>
                <v:roundrect id="Rounded Rectangle 5" o:spid="_x0000_s1029" style="position:absolute;left:16573;top:6858;width:4001;height:36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q4MQA&#10;AADaAAAADwAAAGRycy9kb3ducmV2LnhtbESPQWvCQBSE74L/YXlCL0U3FlpDzCqlpeChYLXV8yP7&#10;sglm34bs1qT+elcoeBxm5hsmXw+2EWfqfO1YwXyWgCAunK7ZKPj5/pimIHxA1tg4JgV/5GG9Go9y&#10;zLTreUfnfTAiQthnqKAKoc2k9EVFFv3MtcTRK11nMUTZGak77CPcNvIpSV6kxZrjQoUtvVVUnPa/&#10;VsH2sejT9GjCe7s4fSaHiyk38y+lHibD6xJEoCHcw//tjVbwDLcr8Qb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IquDEAAAA2gAAAA8AAAAAAAAAAAAAAAAAmAIAAGRycy9k&#10;b3ducmV2LnhtbFBLBQYAAAAABAAEAPUAAACJAwAAAAA=&#10;" fillcolor="#ffc000 [3207]" stroked="f" strokeweight="1pt">
                  <v:stroke joinstyle="miter"/>
                  <v:textbox>
                    <w:txbxContent>
                      <w:p w:rsidR="00395BA7" w:rsidRPr="0093661C" w:rsidRDefault="00395BA7" w:rsidP="00395BA7">
                        <w:pPr>
                          <w:jc w:val="center"/>
                          <w:rPr>
                            <w:rFonts w:ascii="Comic Sans MS" w:hAnsi="Comic Sans MS"/>
                            <w:color w:val="000000" w:themeColor="text1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color w:val="000000" w:themeColor="text1"/>
                            <w:sz w:val="32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roundrect>
                <v:roundrect id="Rounded Rectangle 6" o:spid="_x0000_s1030" style="position:absolute;top:11525;width:4000;height:36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0l8UA&#10;AADaAAAADwAAAGRycy9kb3ducmV2LnhtbESPzWrDMBCE74W+g9hCLyWW00Ni3MihtARyKDQ/bc6L&#10;tZGNrZWxlNjt00eBQI7DzHzDLJajbcWZel87VjBNUhDEpdM1GwU/+9UkA+EDssbWMSn4Iw/L4vFh&#10;gbl2A2/pvAtGRAj7HBVUIXS5lL6syKJPXEccvaPrLYYoeyN1j0OE21a+pulMWqw5LlTY0UdFZbM7&#10;WQXfL+WQZQcTPrt585X+/pvjerpR6vlpfH8DEWgM9/CtvdYKZnC9Em+AL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2jSXxQAAANoAAAAPAAAAAAAAAAAAAAAAAJgCAABkcnMv&#10;ZG93bnJldi54bWxQSwUGAAAAAAQABAD1AAAAigMAAAAA&#10;" fillcolor="#ffc000 [3207]" stroked="f" strokeweight="1pt">
                  <v:stroke joinstyle="miter"/>
                  <v:textbox>
                    <w:txbxContent>
                      <w:p w:rsidR="00395BA7" w:rsidRPr="0093661C" w:rsidRDefault="00395BA7" w:rsidP="00395BA7">
                        <w:pPr>
                          <w:jc w:val="center"/>
                          <w:rPr>
                            <w:rFonts w:ascii="Comic Sans MS" w:hAnsi="Comic Sans MS"/>
                            <w:color w:val="000000" w:themeColor="text1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color w:val="000000" w:themeColor="text1"/>
                            <w:sz w:val="32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oundrect>
              </v:group>
            </w:pict>
          </mc:Fallback>
        </mc:AlternateContent>
      </w:r>
    </w:p>
    <w:p w:rsidR="0093661C" w:rsidRDefault="0093661C">
      <w:pPr>
        <w:rPr>
          <w:rFonts w:ascii="Arial" w:hAnsi="Arial" w:cs="Arial"/>
          <w:sz w:val="24"/>
        </w:rPr>
      </w:pPr>
    </w:p>
    <w:p w:rsidR="0093661C" w:rsidRDefault="0093661C">
      <w:pPr>
        <w:rPr>
          <w:rFonts w:ascii="Arial" w:hAnsi="Arial" w:cs="Arial"/>
          <w:sz w:val="24"/>
        </w:rPr>
      </w:pPr>
    </w:p>
    <w:p w:rsidR="0093661C" w:rsidRDefault="0093661C">
      <w:pPr>
        <w:rPr>
          <w:rFonts w:ascii="Arial" w:hAnsi="Arial" w:cs="Arial"/>
          <w:sz w:val="24"/>
        </w:rPr>
      </w:pPr>
    </w:p>
    <w:p w:rsidR="0093661C" w:rsidRDefault="0093661C">
      <w:pPr>
        <w:rPr>
          <w:rFonts w:ascii="Arial" w:hAnsi="Arial" w:cs="Arial"/>
          <w:sz w:val="24"/>
        </w:rPr>
      </w:pPr>
    </w:p>
    <w:p w:rsidR="0093661C" w:rsidRDefault="0093661C">
      <w:pPr>
        <w:rPr>
          <w:rFonts w:ascii="Arial" w:hAnsi="Arial" w:cs="Arial"/>
          <w:sz w:val="24"/>
        </w:rPr>
      </w:pPr>
    </w:p>
    <w:p w:rsidR="0093661C" w:rsidRPr="0093661C" w:rsidRDefault="00395BA7">
      <w:pPr>
        <w:rPr>
          <w:rFonts w:ascii="Arial" w:hAnsi="Arial" w:cs="Arial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46976" behindDoc="0" locked="0" layoutInCell="1" allowOverlap="1" wp14:anchorId="3365AC7B" wp14:editId="5E96B191">
            <wp:simplePos x="0" y="0"/>
            <wp:positionH relativeFrom="column">
              <wp:posOffset>2038350</wp:posOffset>
            </wp:positionH>
            <wp:positionV relativeFrom="paragraph">
              <wp:posOffset>11430</wp:posOffset>
            </wp:positionV>
            <wp:extent cx="485775" cy="885825"/>
            <wp:effectExtent l="19050" t="19050" r="28575" b="28575"/>
            <wp:wrapThrough wrapText="bothSides">
              <wp:wrapPolygon edited="0">
                <wp:start x="-847" y="-465"/>
                <wp:lineTo x="-847" y="21832"/>
                <wp:lineTo x="22024" y="21832"/>
                <wp:lineTo x="22024" y="-465"/>
                <wp:lineTo x="-847" y="-465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88582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</w:rPr>
        <w:t>Open your Word document</w:t>
      </w:r>
    </w:p>
    <w:p w:rsidR="0093661C" w:rsidRPr="0093661C" w:rsidRDefault="0093661C">
      <w:pPr>
        <w:rPr>
          <w:rFonts w:ascii="Arial" w:hAnsi="Arial" w:cs="Arial"/>
          <w:sz w:val="24"/>
        </w:rPr>
      </w:pPr>
      <w:r w:rsidRPr="0093661C">
        <w:rPr>
          <w:rFonts w:ascii="Arial" w:hAnsi="Arial" w:cs="Arial"/>
          <w:sz w:val="24"/>
        </w:rPr>
        <w:t>Click</w:t>
      </w:r>
      <w:r w:rsidR="00395BA7">
        <w:rPr>
          <w:rFonts w:ascii="Arial" w:hAnsi="Arial" w:cs="Arial"/>
          <w:sz w:val="24"/>
        </w:rPr>
        <w:t xml:space="preserve"> into the </w:t>
      </w:r>
      <w:r w:rsidRPr="0093661C">
        <w:rPr>
          <w:rFonts w:ascii="Arial" w:hAnsi="Arial" w:cs="Arial"/>
          <w:sz w:val="24"/>
        </w:rPr>
        <w:t>insert</w:t>
      </w:r>
      <w:r w:rsidR="00395BA7">
        <w:rPr>
          <w:rFonts w:ascii="Arial" w:hAnsi="Arial" w:cs="Arial"/>
          <w:sz w:val="24"/>
        </w:rPr>
        <w:t xml:space="preserve"> tab</w:t>
      </w:r>
    </w:p>
    <w:p w:rsidR="0093661C" w:rsidRDefault="0093661C">
      <w:pPr>
        <w:rPr>
          <w:rFonts w:ascii="Arial" w:hAnsi="Arial" w:cs="Arial"/>
          <w:sz w:val="24"/>
        </w:rPr>
      </w:pPr>
      <w:r w:rsidRPr="0093661C">
        <w:rPr>
          <w:rFonts w:ascii="Arial" w:hAnsi="Arial" w:cs="Arial"/>
          <w:sz w:val="24"/>
        </w:rPr>
        <w:t xml:space="preserve">Click </w:t>
      </w:r>
      <w:r w:rsidR="00395BA7">
        <w:rPr>
          <w:rFonts w:ascii="Arial" w:hAnsi="Arial" w:cs="Arial"/>
          <w:sz w:val="24"/>
        </w:rPr>
        <w:t>Online V</w:t>
      </w:r>
      <w:r w:rsidRPr="0093661C">
        <w:rPr>
          <w:rFonts w:ascii="Arial" w:hAnsi="Arial" w:cs="Arial"/>
          <w:sz w:val="24"/>
        </w:rPr>
        <w:t xml:space="preserve">ideo </w:t>
      </w:r>
    </w:p>
    <w:p w:rsidR="00395BA7" w:rsidRDefault="00395BA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273685</wp:posOffset>
                </wp:positionV>
                <wp:extent cx="4810125" cy="2590165"/>
                <wp:effectExtent l="19050" t="19050" r="28575" b="1968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5" cy="2590165"/>
                          <a:chOff x="0" y="0"/>
                          <a:chExt cx="4810125" cy="259016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75" t="31613" r="33858" b="35296"/>
                          <a:stretch/>
                        </pic:blipFill>
                        <pic:spPr bwMode="auto">
                          <a:xfrm>
                            <a:off x="0" y="0"/>
                            <a:ext cx="4810125" cy="25901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Rounded Rectangle 10"/>
                        <wps:cNvSpPr/>
                        <wps:spPr>
                          <a:xfrm>
                            <a:off x="2247900" y="419100"/>
                            <a:ext cx="2152650" cy="61912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95BA7" w:rsidRPr="00395BA7" w:rsidRDefault="00395BA7" w:rsidP="00395BA7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</w:rPr>
                                <w:t>Paste the embedding code and click on the arrow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4200525" y="1647825"/>
                            <a:ext cx="457200" cy="409575"/>
                          </a:xfrm>
                          <a:prstGeom prst="ellipse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1" style="position:absolute;margin-left:2.25pt;margin-top:21.55pt;width:378.75pt;height:203.95pt;z-index:251668480" coordsize="48101,25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">
                <v:shape id="Picture 9" o:spid="_x0000_s1032" type="#_x0000_t75" style="position:absolute;width:48101;height:25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itOfEAAAA2gAAAA8AAABkcnMvZG93bnJldi54bWxEj0FrAjEUhO+F/ofwBC9Ss/UgdjWKLQgW&#10;L2ql4u25ed2Ebl6WTequ/vqmIPQ4zMw3zGzRuUpcqAnWs4LnYQaCuPDacqng8LF6moAIEVlj5ZkU&#10;XCnAYv74MMNc+5Z3dNnHUiQIhxwVmBjrXMpQGHIYhr4mTt6XbxzGJJtS6gbbBHeVHGXZWDq0nBYM&#10;1vRmqPje/zgFg+zkD57fj+3WfG5uwb6Oz3anVL/XLacgInXxP3xvr7WCF/i7km6An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itOfEAAAA2gAAAA8AAAAAAAAAAAAAAAAA&#10;nwIAAGRycy9kb3ducmV2LnhtbFBLBQYAAAAABAAEAPcAAACQAwAAAAA=&#10;" stroked="t" strokecolor="black [3213]">
                  <v:imagedata r:id="rId9" o:title="" croptop="20718f" cropbottom="23132f" cropleft="20693f" cropright="22189f"/>
                  <v:path arrowok="t"/>
                </v:shape>
                <v:roundrect id="Rounded Rectangle 10" o:spid="_x0000_s1033" style="position:absolute;left:22479;top:4191;width:21526;height:6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cCncUA&#10;AADbAAAADwAAAGRycy9kb3ducmV2LnhtbESPQWvCQBCF7wX/wzIFL0U3emhD6ipFETwIbW3teciO&#10;m2B2NmRXk/bXdw6Ctxnem/e+WawG36grdbEObGA2zUARl8HW7Ax8f20nOaiYkC02gcnAL0VYLUcP&#10;Cyxs6PmTrofklIRwLNBAlVJbaB3LijzGaWiJRTuFzmOStXPadthLuG/0PMuetceapaHCltYVlefD&#10;xRt4fyr7PP9xadO+nPfZ8c+ddrMPY8aPw9srqERDuptv1zsr+EIvv8gA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wKdxQAAANsAAAAPAAAAAAAAAAAAAAAAAJgCAABkcnMv&#10;ZG93bnJldi54bWxQSwUGAAAAAAQABAD1AAAAigMAAAAA&#10;" fillcolor="#ffc000 [3207]" stroked="f" strokeweight="1pt">
                  <v:stroke joinstyle="miter"/>
                  <v:textbox>
                    <w:txbxContent>
                      <w:p w:rsidR="00395BA7" w:rsidRPr="00395BA7" w:rsidRDefault="00395BA7" w:rsidP="00395BA7">
                        <w:pPr>
                          <w:rPr>
                            <w:rFonts w:ascii="Arial" w:hAnsi="Arial" w:cs="Arial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</w:rPr>
                          <w:t>Paste the embedding code and click on the arrow</w:t>
                        </w:r>
                      </w:p>
                    </w:txbxContent>
                  </v:textbox>
                </v:roundrect>
                <v:oval id="Oval 12" o:spid="_x0000_s1034" style="position:absolute;left:42005;top:16478;width:4572;height:4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8R8EA&#10;AADbAAAADwAAAGRycy9kb3ducmV2LnhtbERPS2sCMRC+F/wPYYTealYPS7saRQXZYi/1AV6HzbgJ&#10;bibLJq7rv28Khd7m43vOYjW4RvTUBetZwXSSgSCuvLZcKzifdm/vIEJE1th4JgVPCrBajl4WWGj/&#10;4AP1x1iLFMKhQAUmxraQMlSGHIaJb4kTd/Wdw5hgV0vd4SOFu0bOsiyXDi2nBoMtbQ1Vt+PdKbBl&#10;udk390tffXzpQ0nG5vn3VqnX8bCeg4g0xH/xn/tTp/kz+P0lHSC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EvEfBAAAA2wAAAA8AAAAAAAAAAAAAAAAAmAIAAGRycy9kb3du&#10;cmV2LnhtbFBLBQYAAAAABAAEAPUAAACGAwAAAAA=&#10;" filled="f" strokecolor="#ffc000 [3207]" strokeweight="3pt">
                  <v:stroke joinstyle="miter"/>
                </v:oval>
              </v:group>
            </w:pict>
          </mc:Fallback>
        </mc:AlternateContent>
      </w: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</w:p>
    <w:p w:rsidR="00395BA7" w:rsidRDefault="00395BA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 exit the video click on this icon and press escape on the keyboard</w:t>
      </w:r>
      <w:r w:rsidR="002C1266">
        <w:rPr>
          <w:rFonts w:ascii="Arial" w:hAnsi="Arial" w:cs="Arial"/>
          <w:sz w:val="24"/>
        </w:rPr>
        <w:t>.</w:t>
      </w:r>
    </w:p>
    <w:p w:rsidR="0093661C" w:rsidRPr="00395BA7" w:rsidRDefault="007C12A5">
      <w:pPr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6939FB2" wp14:editId="08622624">
                <wp:simplePos x="0" y="0"/>
                <wp:positionH relativeFrom="column">
                  <wp:posOffset>3305175</wp:posOffset>
                </wp:positionH>
                <wp:positionV relativeFrom="paragraph">
                  <wp:posOffset>61595</wp:posOffset>
                </wp:positionV>
                <wp:extent cx="2486025" cy="1809750"/>
                <wp:effectExtent l="0" t="19050" r="2857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6025" cy="1809750"/>
                          <a:chOff x="0" y="0"/>
                          <a:chExt cx="2486025" cy="180975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40" t="32359" r="38945" b="38339"/>
                          <a:stretch/>
                        </pic:blipFill>
                        <pic:spPr bwMode="auto">
                          <a:xfrm>
                            <a:off x="0" y="85725"/>
                            <a:ext cx="2323465" cy="172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Oval 15"/>
                        <wps:cNvSpPr/>
                        <wps:spPr>
                          <a:xfrm>
                            <a:off x="2028825" y="0"/>
                            <a:ext cx="457200" cy="409575"/>
                          </a:xfrm>
                          <a:prstGeom prst="ellipse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3DE96" id="Group 17" o:spid="_x0000_s1026" style="position:absolute;margin-left:260.25pt;margin-top:4.85pt;width:195.75pt;height:142.5pt;z-index:251673600" coordsize="24860,18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">
                <v:shape id="Picture 13" o:spid="_x0000_s1027" type="#_x0000_t75" style="position:absolute;top:857;width:23234;height:17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gwprBAAAA2wAAAA8AAABkcnMvZG93bnJldi54bWxET99rwjAQfhf8H8IJe5E13YQhnVFEcOxp&#10;YBX08dbc2mpzKUmWdv+9GQz2dh/fz1ttRtOJSM63lhU8ZTkI4srqlmsFp+P+cQnCB2SNnWVS8EMe&#10;NuvpZIWFtgMfKJahFimEfYEKmhD6QkpfNWTQZ7YnTtyXdQZDgq6W2uGQwk0nn/P8RRpsOTU02NOu&#10;oepWfhsF9fB5dh8UYxzm4zZcyuNbu7gq9TAbt68gAo3hX/znftdp/gJ+f0kH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mgwprBAAAA2wAAAA8AAAAAAAAAAAAAAAAAnwIA&#10;AGRycy9kb3ducmV2LnhtbFBLBQYAAAAABAAEAPcAAACNAwAAAAA=&#10;">
                  <v:imagedata r:id="rId11" o:title="" croptop="21207f" cropbottom="25126f" cropleft="25454f" cropright="25523f"/>
                  <v:path arrowok="t"/>
                </v:shape>
                <v:oval id="Oval 15" o:spid="_x0000_s1028" style="position:absolute;left:20288;width:4572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0kM8EA&#10;AADbAAAADwAAAGRycy9kb3ducmV2LnhtbERP32vCMBB+F/wfwgl701RhxVWjTEE6thfrBns9mrMJ&#10;ay6libX775fBYG/38f287X50rRioD9azguUiA0Fce225UfDxfpqvQYSIrLH1TAq+KcB+N51ssdD+&#10;zhUNl9iIFMKhQAUmxq6QMtSGHIaF74gTd/W9w5hg30jd4z2Fu1ausiyXDi2nBoMdHQ3VX5ebU2DL&#10;8vDa3j6H+ulNVyUZm+fno1IPs/F5AyLSGP/Ff+4XneY/wu8v6QC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tJDPBAAAA2wAAAA8AAAAAAAAAAAAAAAAAmAIAAGRycy9kb3du&#10;cmV2LnhtbFBLBQYAAAAABAAEAPUAAACGAwAAAAA=&#10;" filled="f" strokecolor="#ffc000 [3207]" strokeweight="3pt">
                  <v:stroke joinstyle="miter"/>
                </v:oval>
              </v:group>
            </w:pict>
          </mc:Fallback>
        </mc:AlternateContent>
      </w:r>
      <w:r w:rsidR="00395BA7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69504" behindDoc="0" locked="0" layoutInCell="1" allowOverlap="1" wp14:anchorId="16D61912" wp14:editId="2E8C88CE">
            <wp:simplePos x="0" y="0"/>
            <wp:positionH relativeFrom="column">
              <wp:posOffset>123825</wp:posOffset>
            </wp:positionH>
            <wp:positionV relativeFrom="paragraph">
              <wp:posOffset>156845</wp:posOffset>
            </wp:positionV>
            <wp:extent cx="257175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440" y="21360"/>
                <wp:lineTo x="21440" y="0"/>
                <wp:lineTo x="0" y="0"/>
              </wp:wrapPolygon>
            </wp:wrapThrough>
            <wp:docPr id="8" name="Vide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20&quot; height=&quot;315&quot; src=&quot;https://www.youtube.com/embed/hlEv8wn8bGA&quot; frameborder=&quot;0&quot; allowfullscreen&gt;&lt;/iframe&gt;" h="315" w="4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661C" w:rsidRPr="00395BA7" w:rsidSect="00395B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91"/>
    <w:rsid w:val="002C1266"/>
    <w:rsid w:val="00395BA7"/>
    <w:rsid w:val="00615391"/>
    <w:rsid w:val="00725900"/>
    <w:rsid w:val="007C12A5"/>
    <w:rsid w:val="0093661C"/>
    <w:rsid w:val="00A5421F"/>
    <w:rsid w:val="00E6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B9A2C7-9902-4948-A9B4-2231ED81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youtube.com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9E216B45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Sparsholt College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Garner</dc:creator>
  <cp:keywords/>
  <dc:description/>
  <cp:lastModifiedBy>Julia Garner</cp:lastModifiedBy>
  <cp:revision>2</cp:revision>
  <cp:lastPrinted>2014-11-26T13:36:00Z</cp:lastPrinted>
  <dcterms:created xsi:type="dcterms:W3CDTF">2014-11-26T13:42:00Z</dcterms:created>
  <dcterms:modified xsi:type="dcterms:W3CDTF">2014-11-26T13:42:00Z</dcterms:modified>
</cp:coreProperties>
</file>